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437" w:rsidRDefault="00F050A1">
      <w:r>
        <w:rPr>
          <w:noProof/>
        </w:rPr>
        <mc:AlternateContent>
          <mc:Choice Requires="wps">
            <w:drawing>
              <wp:anchor distT="0" distB="0" distL="114300" distR="114300" simplePos="0" relativeHeight="251602944" behindDoc="0" locked="0" layoutInCell="1" allowOverlap="1" wp14:anchorId="1B314EA5" wp14:editId="4DA2CC55">
                <wp:simplePos x="0" y="0"/>
                <wp:positionH relativeFrom="column">
                  <wp:posOffset>-937727</wp:posOffset>
                </wp:positionH>
                <wp:positionV relativeFrom="paragraph">
                  <wp:posOffset>1059024</wp:posOffset>
                </wp:positionV>
                <wp:extent cx="762000" cy="6476612"/>
                <wp:effectExtent l="0" t="0" r="19050" b="19685"/>
                <wp:wrapNone/>
                <wp:docPr id="12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0" cy="647661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963285" id="Rectangle 41" o:spid="_x0000_s1026" style="position:absolute;margin-left:-73.85pt;margin-top:83.4pt;width:60pt;height:509.95pt;z-index: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" fillcolor="#90c226 [3204]" strokecolor="#54a021 [3205]" strokeweight="1.5pt">
                <v:stroke endcap="round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7985C226" wp14:editId="1B7633E1">
                <wp:simplePos x="0" y="0"/>
                <wp:positionH relativeFrom="column">
                  <wp:posOffset>-781050</wp:posOffset>
                </wp:positionH>
                <wp:positionV relativeFrom="paragraph">
                  <wp:posOffset>1466850</wp:posOffset>
                </wp:positionV>
                <wp:extent cx="523875" cy="5770245"/>
                <wp:effectExtent l="0" t="0" r="9525" b="1905"/>
                <wp:wrapNone/>
                <wp:docPr id="17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577024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926808" w:rsidRPr="00B04978" w:rsidRDefault="00926808" w:rsidP="003722C5">
                            <w:pPr>
                              <w:pStyle w:val="Heading5"/>
                              <w:rPr>
                                <w:rFonts w:ascii="Times New Roman" w:hAnsi="Times New Roman"/>
                                <w:b/>
                                <w:color w:val="FFFF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FF00"/>
                              </w:rPr>
                              <w:t xml:space="preserve">CAON’s Annual </w:t>
                            </w:r>
                            <w:r w:rsidRPr="00B04978">
                              <w:rPr>
                                <w:rFonts w:ascii="Times New Roman" w:hAnsi="Times New Roman"/>
                                <w:b/>
                                <w:color w:val="FFFF00"/>
                              </w:rPr>
                              <w:t>African American Read -In</w:t>
                            </w:r>
                          </w:p>
                          <w:p w:rsidR="00926808" w:rsidRPr="006D5BC6" w:rsidRDefault="00926808">
                            <w:pPr>
                              <w:pStyle w:val="Heading4"/>
                              <w:rPr>
                                <w:rFonts w:ascii="Courier New" w:hAnsi="Courier New"/>
                                <w:b/>
                                <w:color w:val="000000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85C226" id="_x0000_t202" coordsize="21600,21600" o:spt="202" path="m,l,21600r21600,l21600,xe">
                <v:stroke joinstyle="miter"/>
                <v:path gradientshapeok="t" o:connecttype="rect"/>
              </v:shapetype>
              <v:shape id="Text Box 48" o:spid="_x0000_s1026" type="#_x0000_t202" style="position:absolute;margin-left:-61.5pt;margin-top:115.5pt;width:41.25pt;height:454.3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" fillcolor="black [3213]" stroked="f">
                <v:textbox style="layout-flow:vertical;mso-layout-flow-alt:bottom-to-top">
                  <w:txbxContent>
                    <w:p w:rsidR="00926808" w:rsidRPr="00B04978" w:rsidRDefault="00926808" w:rsidP="003722C5">
                      <w:pPr>
                        <w:pStyle w:val="Heading5"/>
                        <w:rPr>
                          <w:rFonts w:ascii="Times New Roman" w:hAnsi="Times New Roman"/>
                          <w:b/>
                          <w:color w:val="FFFF00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FF00"/>
                        </w:rPr>
                        <w:t xml:space="preserve">CAON’s Annual </w:t>
                      </w:r>
                      <w:r w:rsidRPr="00B04978">
                        <w:rPr>
                          <w:rFonts w:ascii="Times New Roman" w:hAnsi="Times New Roman"/>
                          <w:b/>
                          <w:color w:val="FFFF00"/>
                        </w:rPr>
                        <w:t>African American Read -In</w:t>
                      </w:r>
                    </w:p>
                    <w:p w:rsidR="00926808" w:rsidRPr="006D5BC6" w:rsidRDefault="00926808">
                      <w:pPr>
                        <w:pStyle w:val="Heading4"/>
                        <w:rPr>
                          <w:rFonts w:ascii="Courier New" w:hAnsi="Courier New"/>
                          <w:b/>
                          <w:color w:val="000000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C7462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0" allowOverlap="1" wp14:anchorId="60860B72" wp14:editId="1171FB25">
                <wp:simplePos x="0" y="0"/>
                <wp:positionH relativeFrom="column">
                  <wp:posOffset>57150</wp:posOffset>
                </wp:positionH>
                <wp:positionV relativeFrom="paragraph">
                  <wp:posOffset>-876300</wp:posOffset>
                </wp:positionV>
                <wp:extent cx="6055360" cy="1752600"/>
                <wp:effectExtent l="57150" t="209550" r="212090" b="57150"/>
                <wp:wrapNone/>
                <wp:docPr id="20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55360" cy="17526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38100" cmpd="sng">
                          <a:prstDash val="solid"/>
                          <a:miter lim="800000"/>
                          <a:headEnd/>
                          <a:tailEnd/>
                        </a:ln>
                        <a:effectLst/>
                        <a:scene3d>
                          <a:camera prst="legacyObliqueTopRight"/>
                          <a:lightRig rig="legacyFlat3" dir="b"/>
                        </a:scene3d>
                        <a:sp3d extrusionH="430200" prstMaterial="legacyMatte">
                          <a:bevelT w="13500" h="13500" prst="angle"/>
                          <a:bevelB w="13500" h="13500" prst="angle"/>
                          <a:extrusionClr>
                            <a:schemeClr val="accent1">
                              <a:lumMod val="100000"/>
                              <a:lumOff val="0"/>
                            </a:schemeClr>
                          </a:extrusionClr>
                        </a:sp3d>
                        <a:extLst/>
                      </wps:spPr>
                      <wps:txbx>
                        <w:txbxContent>
                          <w:p w:rsidR="001D728C" w:rsidRDefault="00926808" w:rsidP="00300212">
                            <w:pPr>
                              <w:pStyle w:val="Heading3"/>
                              <w:rPr>
                                <w:color w:val="FFFF00"/>
                                <w:sz w:val="32"/>
                                <w:szCs w:val="32"/>
                              </w:rPr>
                            </w:pPr>
                            <w:r w:rsidRPr="001D728C">
                              <w:rPr>
                                <w:b/>
                                <w:color w:val="FFFF00"/>
                                <w:sz w:val="32"/>
                                <w:szCs w:val="32"/>
                              </w:rPr>
                              <w:t>CAON</w:t>
                            </w:r>
                            <w:r w:rsidRPr="00BD159B">
                              <w:rPr>
                                <w:color w:val="FFFF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D728C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invites you to celebrate </w:t>
                            </w:r>
                          </w:p>
                          <w:p w:rsidR="001D728C" w:rsidRPr="001D728C" w:rsidRDefault="00926808" w:rsidP="00300212">
                            <w:pPr>
                              <w:pStyle w:val="Heading3"/>
                              <w:rPr>
                                <w:b/>
                                <w:color w:val="FFFF00"/>
                                <w:sz w:val="32"/>
                                <w:szCs w:val="32"/>
                              </w:rPr>
                            </w:pPr>
                            <w:r w:rsidRPr="001D728C">
                              <w:rPr>
                                <w:b/>
                                <w:color w:val="FFFF00"/>
                                <w:sz w:val="32"/>
                                <w:szCs w:val="32"/>
                                <w:highlight w:val="black"/>
                              </w:rPr>
                              <w:t>Black History Month</w:t>
                            </w:r>
                            <w:r w:rsidRPr="001D728C">
                              <w:rPr>
                                <w:b/>
                                <w:color w:val="FFFF0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1D728C" w:rsidRPr="001D728C" w:rsidRDefault="00B819CD" w:rsidP="008312D0">
                            <w:pPr>
                              <w:pStyle w:val="Heading3"/>
                              <w:shd w:val="clear" w:color="auto" w:fill="000000" w:themeFill="text1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b</w:t>
                            </w:r>
                            <w:r w:rsidRPr="001D728C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y</w:t>
                            </w:r>
                            <w:r w:rsidR="00926808" w:rsidRPr="001D728C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reading African-American literature to our students. </w:t>
                            </w:r>
                          </w:p>
                          <w:p w:rsidR="00926808" w:rsidRPr="00BD159B" w:rsidRDefault="00926808" w:rsidP="00300212">
                            <w:pPr>
                              <w:pStyle w:val="Heading3"/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BD159B">
                              <w:rPr>
                                <w:color w:val="FFFF00"/>
                                <w:sz w:val="32"/>
                                <w:szCs w:val="32"/>
                              </w:rPr>
                              <w:t>Join us a</w:t>
                            </w:r>
                            <w:r>
                              <w:rPr>
                                <w:color w:val="FFFF00"/>
                                <w:sz w:val="32"/>
                                <w:szCs w:val="32"/>
                              </w:rPr>
                              <w:t xml:space="preserve">s part of the </w:t>
                            </w:r>
                            <w:r w:rsidR="000C7462">
                              <w:rPr>
                                <w:b/>
                                <w:color w:val="FFFF00"/>
                                <w:sz w:val="32"/>
                                <w:szCs w:val="32"/>
                              </w:rPr>
                              <w:t>Twenty-Seven</w:t>
                            </w:r>
                            <w:r w:rsidR="0095787A">
                              <w:rPr>
                                <w:b/>
                                <w:color w:val="FFFF00"/>
                                <w:sz w:val="32"/>
                                <w:szCs w:val="32"/>
                              </w:rPr>
                              <w:t>th</w:t>
                            </w:r>
                            <w:r w:rsidRPr="001D728C">
                              <w:rPr>
                                <w:b/>
                                <w:color w:val="FFFF00"/>
                                <w:sz w:val="32"/>
                                <w:szCs w:val="32"/>
                              </w:rPr>
                              <w:t xml:space="preserve"> National African American Read-In.</w:t>
                            </w:r>
                            <w:r w:rsidRPr="00BD159B">
                              <w:rPr>
                                <w:color w:val="FFFF0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860B72" id="Rectangle 44" o:spid="_x0000_s1027" style="position:absolute;margin-left:4.5pt;margin-top:-69pt;width:476.8pt;height:13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" o:allowincell="f" fillcolor="black [3213]">
                <o:extrusion v:ext="view" color="#90c226 [3204]" on="t"/>
                <v:textbox>
                  <w:txbxContent>
                    <w:p w:rsidR="001D728C" w:rsidRDefault="00926808" w:rsidP="00300212">
                      <w:pPr>
                        <w:pStyle w:val="Heading3"/>
                        <w:rPr>
                          <w:color w:val="FFFF00"/>
                          <w:sz w:val="32"/>
                          <w:szCs w:val="32"/>
                        </w:rPr>
                      </w:pPr>
                      <w:r w:rsidRPr="001D728C">
                        <w:rPr>
                          <w:b/>
                          <w:color w:val="FFFF00"/>
                          <w:sz w:val="32"/>
                          <w:szCs w:val="32"/>
                        </w:rPr>
                        <w:t>CAON</w:t>
                      </w:r>
                      <w:r w:rsidRPr="00BD159B">
                        <w:rPr>
                          <w:color w:val="FFFF00"/>
                          <w:sz w:val="32"/>
                          <w:szCs w:val="32"/>
                        </w:rPr>
                        <w:t xml:space="preserve"> </w:t>
                      </w:r>
                      <w:r w:rsidRPr="001D728C">
                        <w:rPr>
                          <w:color w:val="FFFFFF" w:themeColor="background1"/>
                          <w:sz w:val="32"/>
                          <w:szCs w:val="32"/>
                        </w:rPr>
                        <w:t xml:space="preserve">invites you to celebrate </w:t>
                      </w:r>
                    </w:p>
                    <w:p w:rsidR="001D728C" w:rsidRPr="001D728C" w:rsidRDefault="00926808" w:rsidP="00300212">
                      <w:pPr>
                        <w:pStyle w:val="Heading3"/>
                        <w:rPr>
                          <w:b/>
                          <w:color w:val="FFFF00"/>
                          <w:sz w:val="32"/>
                          <w:szCs w:val="32"/>
                        </w:rPr>
                      </w:pPr>
                      <w:r w:rsidRPr="001D728C">
                        <w:rPr>
                          <w:b/>
                          <w:color w:val="FFFF00"/>
                          <w:sz w:val="32"/>
                          <w:szCs w:val="32"/>
                          <w:highlight w:val="black"/>
                        </w:rPr>
                        <w:t>Black History Month</w:t>
                      </w:r>
                      <w:r w:rsidRPr="001D728C">
                        <w:rPr>
                          <w:b/>
                          <w:color w:val="FFFF00"/>
                          <w:sz w:val="32"/>
                          <w:szCs w:val="32"/>
                        </w:rPr>
                        <w:t xml:space="preserve"> </w:t>
                      </w:r>
                    </w:p>
                    <w:p w:rsidR="001D728C" w:rsidRPr="001D728C" w:rsidRDefault="00B819CD" w:rsidP="008312D0">
                      <w:pPr>
                        <w:pStyle w:val="Heading3"/>
                        <w:shd w:val="clear" w:color="auto" w:fill="000000" w:themeFill="text1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b</w:t>
                      </w:r>
                      <w:r w:rsidRPr="001D728C">
                        <w:rPr>
                          <w:color w:val="FFFFFF" w:themeColor="background1"/>
                          <w:sz w:val="32"/>
                          <w:szCs w:val="32"/>
                        </w:rPr>
                        <w:t>y</w:t>
                      </w:r>
                      <w:r w:rsidR="00926808" w:rsidRPr="001D728C">
                        <w:rPr>
                          <w:color w:val="FFFFFF" w:themeColor="background1"/>
                          <w:sz w:val="32"/>
                          <w:szCs w:val="32"/>
                        </w:rPr>
                        <w:t xml:space="preserve"> reading African-American literature to our students. </w:t>
                      </w:r>
                    </w:p>
                    <w:p w:rsidR="00926808" w:rsidRPr="00BD159B" w:rsidRDefault="00926808" w:rsidP="00300212">
                      <w:pPr>
                        <w:pStyle w:val="Heading3"/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</w:pPr>
                      <w:r w:rsidRPr="00BD159B">
                        <w:rPr>
                          <w:color w:val="FFFF00"/>
                          <w:sz w:val="32"/>
                          <w:szCs w:val="32"/>
                        </w:rPr>
                        <w:t>Join us a</w:t>
                      </w:r>
                      <w:r>
                        <w:rPr>
                          <w:color w:val="FFFF00"/>
                          <w:sz w:val="32"/>
                          <w:szCs w:val="32"/>
                        </w:rPr>
                        <w:t xml:space="preserve">s part of the </w:t>
                      </w:r>
                      <w:r w:rsidR="000C7462">
                        <w:rPr>
                          <w:b/>
                          <w:color w:val="FFFF00"/>
                          <w:sz w:val="32"/>
                          <w:szCs w:val="32"/>
                        </w:rPr>
                        <w:t>Twenty-Seven</w:t>
                      </w:r>
                      <w:r w:rsidR="0095787A">
                        <w:rPr>
                          <w:b/>
                          <w:color w:val="FFFF00"/>
                          <w:sz w:val="32"/>
                          <w:szCs w:val="32"/>
                        </w:rPr>
                        <w:t>th</w:t>
                      </w:r>
                      <w:r w:rsidRPr="001D728C">
                        <w:rPr>
                          <w:b/>
                          <w:color w:val="FFFF00"/>
                          <w:sz w:val="32"/>
                          <w:szCs w:val="32"/>
                        </w:rPr>
                        <w:t xml:space="preserve"> National African American Read-In.</w:t>
                      </w:r>
                      <w:r w:rsidRPr="00BD159B">
                        <w:rPr>
                          <w:color w:val="FFFF00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0" w:type="auto"/>
        <w:tblInd w:w="76" w:type="dxa"/>
        <w:tblLayout w:type="fixed"/>
        <w:tblLook w:val="0000" w:firstRow="0" w:lastRow="0" w:firstColumn="0" w:lastColumn="0" w:noHBand="0" w:noVBand="0"/>
      </w:tblPr>
      <w:tblGrid>
        <w:gridCol w:w="8323"/>
      </w:tblGrid>
      <w:tr w:rsidR="00DA7A18" w:rsidTr="00926808">
        <w:trPr>
          <w:trHeight w:val="11854"/>
        </w:trPr>
        <w:tc>
          <w:tcPr>
            <w:tcW w:w="8323" w:type="dxa"/>
          </w:tcPr>
          <w:p w:rsidR="00DA7A18" w:rsidRDefault="00655BE5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9328" behindDoc="0" locked="0" layoutInCell="1" allowOverlap="1" wp14:anchorId="19CB77CC" wp14:editId="2DBF9292">
                      <wp:simplePos x="0" y="0"/>
                      <wp:positionH relativeFrom="column">
                        <wp:posOffset>226993</wp:posOffset>
                      </wp:positionH>
                      <wp:positionV relativeFrom="paragraph">
                        <wp:posOffset>1201005</wp:posOffset>
                      </wp:positionV>
                      <wp:extent cx="5682135" cy="5598575"/>
                      <wp:effectExtent l="0" t="0" r="0" b="2540"/>
                      <wp:wrapNone/>
                      <wp:docPr id="19" name="Text Box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82135" cy="5598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26808" w:rsidRPr="008312D0" w:rsidRDefault="00926808" w:rsidP="00C6602B">
                                  <w:pPr>
                                    <w:pStyle w:val="BodyText2"/>
                                    <w:jc w:val="center"/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</w:pPr>
                                  <w:r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 xml:space="preserve">Please email </w:t>
                                  </w:r>
                                  <w:r w:rsidR="001D728C"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 xml:space="preserve">or call </w:t>
                                  </w:r>
                                  <w:r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>for more information or to RSVP....</w:t>
                                  </w:r>
                                </w:p>
                                <w:p w:rsidR="00926808" w:rsidRPr="008312D0" w:rsidRDefault="000C7462" w:rsidP="00C6602B">
                                  <w:pPr>
                                    <w:pStyle w:val="BodyText2"/>
                                    <w:jc w:val="center"/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</w:pPr>
                                  <w:r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>314-241-1110 x1122</w:t>
                                  </w:r>
                                </w:p>
                                <w:p w:rsidR="001D728C" w:rsidRPr="008312D0" w:rsidRDefault="00D46F1F" w:rsidP="00C6602B">
                                  <w:pPr>
                                    <w:pStyle w:val="BodyText2"/>
                                    <w:jc w:val="center"/>
                                    <w:rPr>
                                      <w:rFonts w:ascii="Times New Roman" w:hAnsi="Times New Roman"/>
                                      <w:color w:val="2A5010" w:themeColor="accent2" w:themeShade="80"/>
                                      <w:sz w:val="32"/>
                                      <w:szCs w:val="28"/>
                                    </w:rPr>
                                  </w:pPr>
                                  <w:hyperlink r:id="rId7" w:history="1">
                                    <w:r w:rsidRPr="008312D0">
                                      <w:rPr>
                                        <w:rStyle w:val="Hyperlink"/>
                                        <w:rFonts w:ascii="Times New Roman" w:hAnsi="Times New Roman"/>
                                        <w:color w:val="2A5010" w:themeColor="accent2" w:themeShade="80"/>
                                        <w:sz w:val="32"/>
                                        <w:szCs w:val="28"/>
                                      </w:rPr>
                                      <w:t>Ashley.Rhodes@confluenceacademy.org</w:t>
                                    </w:r>
                                  </w:hyperlink>
                                </w:p>
                                <w:p w:rsidR="001D728C" w:rsidRPr="008312D0" w:rsidRDefault="001D728C" w:rsidP="00C6602B">
                                  <w:pPr>
                                    <w:pStyle w:val="BodyText2"/>
                                    <w:jc w:val="center"/>
                                    <w:rPr>
                                      <w:rFonts w:ascii="Times New Roman" w:hAnsi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926808" w:rsidRPr="008312D0" w:rsidRDefault="00810EF4" w:rsidP="00C6602B">
                                  <w:pPr>
                                    <w:pStyle w:val="BodyText2"/>
                                    <w:jc w:val="center"/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</w:pPr>
                                  <w:r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 xml:space="preserve">Date: </w:t>
                                  </w:r>
                                  <w:r w:rsidR="00D46F1F"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>Tuesday</w:t>
                                  </w:r>
                                  <w:r w:rsidR="00CE7B94"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 xml:space="preserve"> </w:t>
                                  </w:r>
                                  <w:r w:rsidR="00D46F1F"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>02/28</w:t>
                                  </w:r>
                                  <w:r w:rsidR="00926808"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>/201</w:t>
                                  </w:r>
                                  <w:r w:rsidR="00D46F1F"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>7</w:t>
                                  </w:r>
                                </w:p>
                                <w:p w:rsidR="00926808" w:rsidRPr="008312D0" w:rsidRDefault="00F77836" w:rsidP="00C6602B">
                                  <w:pPr>
                                    <w:pStyle w:val="BodyText2"/>
                                    <w:jc w:val="center"/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</w:pPr>
                                  <w:r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>Time: 8:3</w:t>
                                  </w:r>
                                  <w:r w:rsidR="00926808"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>0am-</w:t>
                                  </w:r>
                                  <w:r w:rsidR="0055760E"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>10:0</w:t>
                                  </w:r>
                                  <w:r w:rsidR="001500ED"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 xml:space="preserve">0 </w:t>
                                  </w:r>
                                  <w:r w:rsidR="00926808"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>am</w:t>
                                  </w:r>
                                </w:p>
                                <w:p w:rsidR="00926808" w:rsidRPr="008312D0" w:rsidRDefault="00F050A1" w:rsidP="00C6602B">
                                  <w:pPr>
                                    <w:pStyle w:val="BodyText2"/>
                                    <w:jc w:val="center"/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</w:pPr>
                                  <w:r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>Where</w:t>
                                  </w:r>
                                  <w:r w:rsidR="00926808"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>: Confluence Academy-Ol</w:t>
                                  </w:r>
                                  <w:r w:rsidRPr="008312D0"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>d North’s Gymnasium</w:t>
                                  </w:r>
                                </w:p>
                                <w:p w:rsidR="00926808" w:rsidRPr="008312D0" w:rsidRDefault="00E87863" w:rsidP="00C6602B">
                                  <w:pPr>
                                    <w:pStyle w:val="BodyText2"/>
                                    <w:jc w:val="center"/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C00000"/>
                                      <w:szCs w:val="28"/>
                                    </w:rPr>
                                    <w:t>Who: The Friends of Confluence</w:t>
                                  </w:r>
                                </w:p>
                                <w:p w:rsidR="00D46F1F" w:rsidRDefault="00D46F1F" w:rsidP="00C6602B">
                                  <w:pPr>
                                    <w:jc w:val="center"/>
                                    <w:rPr>
                                      <w:color w:val="C00000"/>
                                    </w:rPr>
                                  </w:pPr>
                                  <w:bookmarkStart w:id="0" w:name="_GoBack"/>
                                  <w:bookmarkEnd w:id="0"/>
                                </w:p>
                                <w:p w:rsidR="00D46F1F" w:rsidRDefault="00D46F1F" w:rsidP="00C6602B">
                                  <w:pPr>
                                    <w:jc w:val="center"/>
                                    <w:rPr>
                                      <w:color w:val="C00000"/>
                                    </w:rPr>
                                  </w:pPr>
                                </w:p>
                                <w:p w:rsidR="00D46F1F" w:rsidRPr="00D46F1F" w:rsidRDefault="00D46F1F" w:rsidP="00C6602B">
                                  <w:pPr>
                                    <w:jc w:val="center"/>
                                    <w:rPr>
                                      <w:color w:val="C00000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C00000"/>
                                    </w:rPr>
                                    <w:drawing>
                                      <wp:inline distT="0" distB="0" distL="0" distR="0" wp14:anchorId="3E7F6FFB" wp14:editId="39F7D796">
                                        <wp:extent cx="5042146" cy="2883775"/>
                                        <wp:effectExtent l="76200" t="76200" r="82550" b="69215"/>
                                        <wp:docPr id="24" name="Picture 2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" name="hp_blackhistorymonth_15.jpg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5046395" cy="288620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 w="76200">
                                                  <a:solidFill>
                                                    <a:schemeClr val="accent2">
                                                      <a:lumMod val="75000"/>
                                                    </a:schemeClr>
                                                  </a:solidFill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CB77CC" id="Text Box 47" o:spid="_x0000_s1028" type="#_x0000_t202" style="position:absolute;margin-left:17.85pt;margin-top:94.55pt;width:447.4pt;height:440.85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rhxugIAAMM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" filled="f" stroked="f">
                      <v:textbox>
                        <w:txbxContent>
                          <w:p w:rsidR="00926808" w:rsidRPr="008312D0" w:rsidRDefault="00926808" w:rsidP="00C6602B">
                            <w:pPr>
                              <w:pStyle w:val="BodyText2"/>
                              <w:jc w:val="center"/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</w:pPr>
                            <w:r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 xml:space="preserve">Please email </w:t>
                            </w:r>
                            <w:r w:rsidR="001D728C"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 xml:space="preserve">or call </w:t>
                            </w:r>
                            <w:r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>for more information or to RSVP....</w:t>
                            </w:r>
                          </w:p>
                          <w:p w:rsidR="00926808" w:rsidRPr="008312D0" w:rsidRDefault="000C7462" w:rsidP="00C6602B">
                            <w:pPr>
                              <w:pStyle w:val="BodyText2"/>
                              <w:jc w:val="center"/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</w:pPr>
                            <w:r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>314-241-1110 x1122</w:t>
                            </w:r>
                          </w:p>
                          <w:p w:rsidR="001D728C" w:rsidRPr="008312D0" w:rsidRDefault="00D46F1F" w:rsidP="00C6602B">
                            <w:pPr>
                              <w:pStyle w:val="BodyText2"/>
                              <w:jc w:val="center"/>
                              <w:rPr>
                                <w:rFonts w:ascii="Times New Roman" w:hAnsi="Times New Roman"/>
                                <w:color w:val="2A5010" w:themeColor="accent2" w:themeShade="80"/>
                                <w:sz w:val="32"/>
                                <w:szCs w:val="28"/>
                              </w:rPr>
                            </w:pPr>
                            <w:hyperlink r:id="rId9" w:history="1">
                              <w:r w:rsidRPr="008312D0">
                                <w:rPr>
                                  <w:rStyle w:val="Hyperlink"/>
                                  <w:rFonts w:ascii="Times New Roman" w:hAnsi="Times New Roman"/>
                                  <w:color w:val="2A5010" w:themeColor="accent2" w:themeShade="80"/>
                                  <w:sz w:val="32"/>
                                  <w:szCs w:val="28"/>
                                </w:rPr>
                                <w:t>Ashley.Rhodes@confluenceacademy.org</w:t>
                              </w:r>
                            </w:hyperlink>
                          </w:p>
                          <w:p w:rsidR="001D728C" w:rsidRPr="008312D0" w:rsidRDefault="001D728C" w:rsidP="00C6602B">
                            <w:pPr>
                              <w:pStyle w:val="BodyText2"/>
                              <w:jc w:val="center"/>
                              <w:rPr>
                                <w:rFonts w:ascii="Times New Roman" w:hAnsi="Times New Roman"/>
                                <w:sz w:val="32"/>
                                <w:szCs w:val="28"/>
                              </w:rPr>
                            </w:pPr>
                          </w:p>
                          <w:p w:rsidR="00926808" w:rsidRPr="008312D0" w:rsidRDefault="00810EF4" w:rsidP="00C6602B">
                            <w:pPr>
                              <w:pStyle w:val="BodyText2"/>
                              <w:jc w:val="center"/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</w:pPr>
                            <w:r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 xml:space="preserve">Date: </w:t>
                            </w:r>
                            <w:r w:rsidR="00D46F1F"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>Tuesday</w:t>
                            </w:r>
                            <w:r w:rsidR="00CE7B94"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 xml:space="preserve"> </w:t>
                            </w:r>
                            <w:r w:rsidR="00D46F1F"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>02/28</w:t>
                            </w:r>
                            <w:r w:rsidR="00926808"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>/201</w:t>
                            </w:r>
                            <w:r w:rsidR="00D46F1F"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>7</w:t>
                            </w:r>
                          </w:p>
                          <w:p w:rsidR="00926808" w:rsidRPr="008312D0" w:rsidRDefault="00F77836" w:rsidP="00C6602B">
                            <w:pPr>
                              <w:pStyle w:val="BodyText2"/>
                              <w:jc w:val="center"/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</w:pPr>
                            <w:r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>Time: 8:3</w:t>
                            </w:r>
                            <w:r w:rsidR="00926808"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>0am-</w:t>
                            </w:r>
                            <w:r w:rsidR="0055760E"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>10:0</w:t>
                            </w:r>
                            <w:r w:rsidR="001500ED"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 xml:space="preserve">0 </w:t>
                            </w:r>
                            <w:r w:rsidR="00926808"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>am</w:t>
                            </w:r>
                          </w:p>
                          <w:p w:rsidR="00926808" w:rsidRPr="008312D0" w:rsidRDefault="00F050A1" w:rsidP="00C6602B">
                            <w:pPr>
                              <w:pStyle w:val="BodyText2"/>
                              <w:jc w:val="center"/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</w:pPr>
                            <w:r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>Where</w:t>
                            </w:r>
                            <w:r w:rsidR="00926808"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>: Confluence Academy-Ol</w:t>
                            </w:r>
                            <w:r w:rsidRPr="008312D0"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>d North’s Gymnasium</w:t>
                            </w:r>
                          </w:p>
                          <w:p w:rsidR="00926808" w:rsidRPr="008312D0" w:rsidRDefault="00E87863" w:rsidP="00C6602B">
                            <w:pPr>
                              <w:pStyle w:val="BodyText2"/>
                              <w:jc w:val="center"/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C00000"/>
                                <w:szCs w:val="28"/>
                              </w:rPr>
                              <w:t>Who: The Friends of Confluence</w:t>
                            </w:r>
                          </w:p>
                          <w:p w:rsidR="00D46F1F" w:rsidRDefault="00D46F1F" w:rsidP="00C6602B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bookmarkStart w:id="1" w:name="_GoBack"/>
                            <w:bookmarkEnd w:id="1"/>
                          </w:p>
                          <w:p w:rsidR="00D46F1F" w:rsidRDefault="00D46F1F" w:rsidP="00C6602B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</w:p>
                          <w:p w:rsidR="00D46F1F" w:rsidRPr="00D46F1F" w:rsidRDefault="00D46F1F" w:rsidP="00C6602B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>
                              <w:rPr>
                                <w:noProof/>
                                <w:color w:val="C00000"/>
                              </w:rPr>
                              <w:drawing>
                                <wp:inline distT="0" distB="0" distL="0" distR="0" wp14:anchorId="3E7F6FFB" wp14:editId="39F7D796">
                                  <wp:extent cx="5042146" cy="2883775"/>
                                  <wp:effectExtent l="76200" t="76200" r="82550" b="69215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hp_blackhistorymonth_15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46395" cy="28862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76200">
                                            <a:solidFill>
                                              <a:schemeClr val="accent2">
                                                <a:lumMod val="75000"/>
                                              </a:schemeClr>
                                            </a:solidFill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050A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0" allowOverlap="1" wp14:anchorId="35E6E17E" wp14:editId="75657BD5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1908084</wp:posOffset>
                      </wp:positionV>
                      <wp:extent cx="0" cy="4649470"/>
                      <wp:effectExtent l="0" t="0" r="0" b="0"/>
                      <wp:wrapNone/>
                      <wp:docPr id="16" name="Lin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64947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3C181E" id="Line 5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25pt,150.25pt" to=".25pt,5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" o:allowincell="f" strokecolor="red" strokeweight="1pt"/>
                  </w:pict>
                </mc:Fallback>
              </mc:AlternateContent>
            </w:r>
          </w:p>
        </w:tc>
      </w:tr>
    </w:tbl>
    <w:p w:rsidR="008312D0" w:rsidRPr="008312D0" w:rsidRDefault="008312D0" w:rsidP="008312D0">
      <w:pPr>
        <w:rPr>
          <w:rFonts w:ascii="Script MT Bold" w:hAnsi="Script MT Bold"/>
          <w:sz w:val="32"/>
        </w:rPr>
      </w:pPr>
      <w:r>
        <w:rPr>
          <w:rFonts w:ascii="Script MT Bold" w:hAnsi="Script MT Bold"/>
          <w:sz w:val="32"/>
        </w:rPr>
        <w:t xml:space="preserve">     </w:t>
      </w:r>
      <w:r w:rsidRPr="008312D0">
        <w:rPr>
          <w:rFonts w:ascii="Script MT Bold" w:hAnsi="Script MT Bold"/>
          <w:sz w:val="32"/>
        </w:rPr>
        <w:t xml:space="preserve">  </w:t>
      </w:r>
      <w:r w:rsidRPr="008312D0">
        <w:rPr>
          <w:rFonts w:ascii="Script MT Bold" w:eastAsia="Times New Roman" w:hAnsi="Script MT Bold"/>
          <w:color w:val="000000"/>
          <w:sz w:val="28"/>
          <w:szCs w:val="19"/>
        </w:rPr>
        <w:t>"Once you learn to read, you will be forever free." — Frederick Douglass</w:t>
      </w:r>
    </w:p>
    <w:p w:rsidR="008312D0" w:rsidRPr="008312D0" w:rsidRDefault="008312D0">
      <w:pPr>
        <w:rPr>
          <w:sz w:val="32"/>
        </w:rPr>
      </w:pPr>
      <w:r w:rsidRPr="008312D0">
        <w:rPr>
          <w:rFonts w:ascii="Script MT Bold" w:hAnsi="Script MT Bold"/>
          <w:noProof/>
          <w:sz w:val="32"/>
        </w:rPr>
        <mc:AlternateContent>
          <mc:Choice Requires="wps">
            <w:drawing>
              <wp:anchor distT="0" distB="0" distL="114300" distR="114300" simplePos="0" relativeHeight="251731968" behindDoc="0" locked="0" layoutInCell="0" allowOverlap="1" wp14:anchorId="2F25B611" wp14:editId="54C66C69">
                <wp:simplePos x="0" y="0"/>
                <wp:positionH relativeFrom="column">
                  <wp:posOffset>656111</wp:posOffset>
                </wp:positionH>
                <wp:positionV relativeFrom="paragraph">
                  <wp:posOffset>308610</wp:posOffset>
                </wp:positionV>
                <wp:extent cx="4497070" cy="0"/>
                <wp:effectExtent l="0" t="0" r="0" b="0"/>
                <wp:wrapNone/>
                <wp:docPr id="13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9707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E57BA6" id="Line 52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65pt,24.3pt" to="405.75pt,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" o:allowincell="f" strokecolor="red" strokeweight="1pt"/>
            </w:pict>
          </mc:Fallback>
        </mc:AlternateContent>
      </w:r>
    </w:p>
    <w:sectPr w:rsidR="008312D0" w:rsidRPr="008312D0">
      <w:pgSz w:w="12240" w:h="15840"/>
      <w:pgMar w:top="1800" w:right="1800" w:bottom="117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2D0" w:rsidRDefault="008312D0" w:rsidP="008312D0">
      <w:r>
        <w:separator/>
      </w:r>
    </w:p>
  </w:endnote>
  <w:endnote w:type="continuationSeparator" w:id="0">
    <w:p w:rsidR="008312D0" w:rsidRDefault="008312D0" w:rsidP="00831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man Old Style Bold">
    <w:panose1 w:val="02050804040505020204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NewRomanPS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2D0" w:rsidRDefault="008312D0" w:rsidP="008312D0">
      <w:r>
        <w:separator/>
      </w:r>
    </w:p>
  </w:footnote>
  <w:footnote w:type="continuationSeparator" w:id="0">
    <w:p w:rsidR="008312D0" w:rsidRDefault="008312D0" w:rsidP="008312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437"/>
    <w:rsid w:val="00031BC3"/>
    <w:rsid w:val="000C7462"/>
    <w:rsid w:val="001500ED"/>
    <w:rsid w:val="001714A9"/>
    <w:rsid w:val="001D728C"/>
    <w:rsid w:val="00296437"/>
    <w:rsid w:val="002A2F6E"/>
    <w:rsid w:val="002E7373"/>
    <w:rsid w:val="00300212"/>
    <w:rsid w:val="003722C5"/>
    <w:rsid w:val="00400DEC"/>
    <w:rsid w:val="0055760E"/>
    <w:rsid w:val="00655BE5"/>
    <w:rsid w:val="006B6635"/>
    <w:rsid w:val="006D5BC6"/>
    <w:rsid w:val="006E4C30"/>
    <w:rsid w:val="00810EF4"/>
    <w:rsid w:val="00821EED"/>
    <w:rsid w:val="008312D0"/>
    <w:rsid w:val="008547DF"/>
    <w:rsid w:val="00875301"/>
    <w:rsid w:val="00926808"/>
    <w:rsid w:val="0095787A"/>
    <w:rsid w:val="00A01135"/>
    <w:rsid w:val="00A065B5"/>
    <w:rsid w:val="00A07F27"/>
    <w:rsid w:val="00A1173D"/>
    <w:rsid w:val="00A16339"/>
    <w:rsid w:val="00A72C9F"/>
    <w:rsid w:val="00B04978"/>
    <w:rsid w:val="00B819CD"/>
    <w:rsid w:val="00BD159B"/>
    <w:rsid w:val="00C128C0"/>
    <w:rsid w:val="00C23835"/>
    <w:rsid w:val="00C6602B"/>
    <w:rsid w:val="00C844F9"/>
    <w:rsid w:val="00C878C9"/>
    <w:rsid w:val="00CC7CA5"/>
    <w:rsid w:val="00CD3E5A"/>
    <w:rsid w:val="00CE7B94"/>
    <w:rsid w:val="00D46F1F"/>
    <w:rsid w:val="00D549D4"/>
    <w:rsid w:val="00D61650"/>
    <w:rsid w:val="00D962E9"/>
    <w:rsid w:val="00DA0984"/>
    <w:rsid w:val="00DA7A18"/>
    <w:rsid w:val="00E87863"/>
    <w:rsid w:val="00F050A1"/>
    <w:rsid w:val="00F77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ccf"/>
    </o:shapedefaults>
    <o:shapelayout v:ext="edit">
      <o:idmap v:ext="edit" data="1"/>
    </o:shapelayout>
  </w:shapeDefaults>
  <w:decimalSymbol w:val="."/>
  <w:listSeparator w:val=","/>
  <w15:docId w15:val="{086D13C5-15D0-4994-8658-9FBCAF389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Bookman Old Style Bold" w:hAnsi="Bookman Old Style Bold"/>
      <w:color w:val="008000"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Times New Roman" w:eastAsia="Times New Roman" w:hAnsi="Times New Roman"/>
      <w:sz w:val="28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color w:val="FFFFFF"/>
      <w:spacing w:val="120"/>
      <w:sz w:val="4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/>
      <w:color w:val="000080"/>
      <w:spacing w:val="100"/>
      <w:sz w:val="52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rFonts w:ascii="TimesNewRomanPS" w:hAnsi="TimesNewRomanPS"/>
      <w:color w:val="FF0000"/>
      <w:spacing w:val="4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center"/>
    </w:pPr>
    <w:rPr>
      <w:color w:val="008000"/>
      <w:sz w:val="32"/>
    </w:rPr>
  </w:style>
  <w:style w:type="paragraph" w:styleId="BodyText2">
    <w:name w:val="Body Text 2"/>
    <w:basedOn w:val="Normal"/>
    <w:rPr>
      <w:rFonts w:ascii="TimesNewRomanPS" w:hAnsi="TimesNewRomanPS"/>
      <w:color w:val="000080"/>
      <w:sz w:val="36"/>
    </w:rPr>
  </w:style>
  <w:style w:type="paragraph" w:styleId="BodyText3">
    <w:name w:val="Body Text 3"/>
    <w:basedOn w:val="Normal"/>
    <w:rPr>
      <w:rFonts w:ascii="TimesNewRomanPS" w:hAnsi="TimesNewRomanPS"/>
      <w:color w:val="FFFFFF"/>
      <w:sz w:val="28"/>
    </w:rPr>
  </w:style>
  <w:style w:type="character" w:customStyle="1" w:styleId="Heading5Char">
    <w:name w:val="Heading 5 Char"/>
    <w:link w:val="Heading5"/>
    <w:rsid w:val="003722C5"/>
    <w:rPr>
      <w:rFonts w:ascii="TimesNewRomanPS" w:hAnsi="TimesNewRomanPS"/>
      <w:color w:val="FF0000"/>
      <w:spacing w:val="40"/>
      <w:sz w:val="36"/>
    </w:rPr>
  </w:style>
  <w:style w:type="paragraph" w:styleId="BalloonText">
    <w:name w:val="Balloon Text"/>
    <w:basedOn w:val="Normal"/>
    <w:link w:val="BalloonTextChar"/>
    <w:rsid w:val="00400D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00DE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D728C"/>
    <w:rPr>
      <w:color w:val="99CA3C" w:themeColor="hyperlink"/>
      <w:u w:val="single"/>
    </w:rPr>
  </w:style>
  <w:style w:type="paragraph" w:styleId="Header">
    <w:name w:val="header"/>
    <w:basedOn w:val="Normal"/>
    <w:link w:val="HeaderChar"/>
    <w:unhideWhenUsed/>
    <w:rsid w:val="008312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312D0"/>
    <w:rPr>
      <w:sz w:val="24"/>
    </w:rPr>
  </w:style>
  <w:style w:type="paragraph" w:styleId="Footer">
    <w:name w:val="footer"/>
    <w:basedOn w:val="Normal"/>
    <w:link w:val="FooterChar"/>
    <w:unhideWhenUsed/>
    <w:rsid w:val="008312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312D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405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13511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ettings" Target="settings.xml"/><Relationship Id="rId7" Type="http://schemas.openxmlformats.org/officeDocument/2006/relationships/hyperlink" Target="mailto:Ashley.Rhodes@confluenceacademy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shley.Rhodes@confluenceacademy.or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anita.maxie\AppData\Roaming\Microsoft\Templates\Seminar%20invitation.dot" TargetMode="External"/></Relationships>
</file>

<file path=word/theme/theme1.xml><?xml version="1.0" encoding="utf-8"?>
<a:theme xmlns:a="http://schemas.openxmlformats.org/drawingml/2006/main" name="Facet">
  <a:themeElements>
    <a:clrScheme name="Facet">
      <a:dk1>
        <a:sysClr val="windowText" lastClr="000000"/>
      </a:dk1>
      <a:lt1>
        <a:sysClr val="window" lastClr="FFFFFF"/>
      </a:lt1>
      <a:dk2>
        <a:srgbClr val="2C3C43"/>
      </a:dk2>
      <a:lt2>
        <a:srgbClr val="EBEBEB"/>
      </a:lt2>
      <a:accent1>
        <a:srgbClr val="90C226"/>
      </a:accent1>
      <a:accent2>
        <a:srgbClr val="54A021"/>
      </a:accent2>
      <a:accent3>
        <a:srgbClr val="E6B91E"/>
      </a:accent3>
      <a:accent4>
        <a:srgbClr val="E76618"/>
      </a:accent4>
      <a:accent5>
        <a:srgbClr val="C42F1A"/>
      </a:accent5>
      <a:accent6>
        <a:srgbClr val="918655"/>
      </a:accent6>
      <a:hlink>
        <a:srgbClr val="99CA3C"/>
      </a:hlink>
      <a:folHlink>
        <a:srgbClr val="B9D181"/>
      </a:folHlink>
    </a:clrScheme>
    <a:fontScheme name="Facet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E2AFF3-67D8-4A95-AF69-E144912C5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Seminar invitation</Template>
  <TotalTime>0</TotalTime>
  <Pages>1</Pages>
  <Words>13</Words>
  <Characters>77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Juanita Maxie</dc:creator>
  <cp:lastModifiedBy>Ashley Rhodes</cp:lastModifiedBy>
  <cp:revision>2</cp:revision>
  <cp:lastPrinted>2017-01-19T15:51:00Z</cp:lastPrinted>
  <dcterms:created xsi:type="dcterms:W3CDTF">2017-01-19T16:15:00Z</dcterms:created>
  <dcterms:modified xsi:type="dcterms:W3CDTF">2017-01-19T16:15:00Z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TC011728021033</vt:lpwstr>
  </property>
</Properties>
</file>